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6D9FA" w14:textId="4D2A9912" w:rsidR="000C62C2" w:rsidRPr="00C325E1" w:rsidRDefault="000C62C2" w:rsidP="00A8728B">
      <w:pPr>
        <w:tabs>
          <w:tab w:val="center" w:pos="4680"/>
        </w:tabs>
        <w:jc w:val="center"/>
        <w:rPr>
          <w:sz w:val="24"/>
        </w:rPr>
      </w:pPr>
      <w:r w:rsidRPr="00C325E1">
        <w:rPr>
          <w:b/>
          <w:bCs/>
          <w:sz w:val="24"/>
        </w:rPr>
        <w:t xml:space="preserve">FIRST AMENDMENT TO AGREEMENT FOR </w:t>
      </w:r>
      <w:r w:rsidR="00A8728B">
        <w:rPr>
          <w:b/>
          <w:bCs/>
          <w:sz w:val="24"/>
        </w:rPr>
        <w:t>ON-CALL CIVIL ENGINEERING CONSULTING SERVICES BETWEEN THE CITY OF SAN PABLO AND HARRISON ENGINEERING, INC.</w:t>
      </w:r>
    </w:p>
    <w:p w14:paraId="30F52297" w14:textId="77777777" w:rsidR="000C62C2" w:rsidRPr="00804678" w:rsidRDefault="000C62C2" w:rsidP="00804678">
      <w:pPr>
        <w:jc w:val="both"/>
        <w:rPr>
          <w:sz w:val="24"/>
        </w:rPr>
      </w:pPr>
    </w:p>
    <w:p w14:paraId="473CBB5E" w14:textId="31D6ABFD" w:rsidR="000C62C2" w:rsidRPr="00804678" w:rsidRDefault="000C62C2" w:rsidP="00804678">
      <w:pPr>
        <w:ind w:firstLine="720"/>
        <w:rPr>
          <w:sz w:val="24"/>
        </w:rPr>
      </w:pPr>
      <w:r w:rsidRPr="00804678">
        <w:rPr>
          <w:b/>
          <w:bCs/>
          <w:sz w:val="24"/>
        </w:rPr>
        <w:t xml:space="preserve">THIS </w:t>
      </w:r>
      <w:r w:rsidR="005A192B" w:rsidRPr="00804678">
        <w:rPr>
          <w:b/>
          <w:bCs/>
          <w:sz w:val="24"/>
        </w:rPr>
        <w:t xml:space="preserve">FIRST AMENDMENT TO </w:t>
      </w:r>
      <w:r w:rsidRPr="00804678">
        <w:rPr>
          <w:b/>
          <w:bCs/>
          <w:sz w:val="24"/>
        </w:rPr>
        <w:t>AGREEMENT</w:t>
      </w:r>
      <w:r w:rsidRPr="00804678">
        <w:rPr>
          <w:sz w:val="24"/>
        </w:rPr>
        <w:t xml:space="preserve"> </w:t>
      </w:r>
      <w:r w:rsidR="005A192B" w:rsidRPr="00804678">
        <w:rPr>
          <w:b/>
          <w:sz w:val="24"/>
        </w:rPr>
        <w:t>FOR</w:t>
      </w:r>
      <w:r w:rsidR="00C613AC">
        <w:rPr>
          <w:b/>
          <w:sz w:val="24"/>
        </w:rPr>
        <w:t xml:space="preserve"> ON-CALL CIVIL ENGINEERING CONSULTING SERVICES</w:t>
      </w:r>
      <w:r w:rsidR="005A192B" w:rsidRPr="00804678">
        <w:rPr>
          <w:b/>
          <w:sz w:val="24"/>
        </w:rPr>
        <w:t xml:space="preserve"> </w:t>
      </w:r>
      <w:r w:rsidRPr="00804678">
        <w:rPr>
          <w:sz w:val="24"/>
        </w:rPr>
        <w:t xml:space="preserve">is </w:t>
      </w:r>
      <w:r w:rsidR="008B5D06">
        <w:rPr>
          <w:sz w:val="24"/>
        </w:rPr>
        <w:t xml:space="preserve">effective </w:t>
      </w:r>
      <w:r w:rsidRPr="00804678">
        <w:rPr>
          <w:sz w:val="24"/>
        </w:rPr>
        <w:t>this</w:t>
      </w:r>
      <w:r w:rsidR="00C613AC">
        <w:rPr>
          <w:sz w:val="24"/>
        </w:rPr>
        <w:t xml:space="preserve"> </w:t>
      </w:r>
      <w:r w:rsidR="00704EDB">
        <w:rPr>
          <w:sz w:val="24"/>
        </w:rPr>
        <w:t>19</w:t>
      </w:r>
      <w:r w:rsidR="00704EDB" w:rsidRPr="00704EDB">
        <w:rPr>
          <w:sz w:val="24"/>
          <w:vertAlign w:val="superscript"/>
        </w:rPr>
        <w:t>th</w:t>
      </w:r>
      <w:r w:rsidR="00704EDB">
        <w:rPr>
          <w:sz w:val="24"/>
        </w:rPr>
        <w:t xml:space="preserve"> </w:t>
      </w:r>
      <w:r w:rsidR="00C613AC" w:rsidRPr="00804678">
        <w:rPr>
          <w:sz w:val="24"/>
        </w:rPr>
        <w:t>day</w:t>
      </w:r>
      <w:r w:rsidRPr="00804678">
        <w:rPr>
          <w:sz w:val="24"/>
        </w:rPr>
        <w:t xml:space="preserve"> of </w:t>
      </w:r>
      <w:r w:rsidR="00704EDB">
        <w:rPr>
          <w:sz w:val="24"/>
        </w:rPr>
        <w:t>December</w:t>
      </w:r>
      <w:r w:rsidRPr="00804678">
        <w:rPr>
          <w:sz w:val="24"/>
        </w:rPr>
        <w:t xml:space="preserve">, </w:t>
      </w:r>
      <w:r w:rsidR="005A192B" w:rsidRPr="00804678">
        <w:rPr>
          <w:sz w:val="24"/>
        </w:rPr>
        <w:t>20</w:t>
      </w:r>
      <w:r w:rsidR="008B5D06">
        <w:rPr>
          <w:sz w:val="24"/>
        </w:rPr>
        <w:t>2</w:t>
      </w:r>
      <w:r w:rsidR="00C613AC">
        <w:rPr>
          <w:sz w:val="24"/>
        </w:rPr>
        <w:t>3</w:t>
      </w:r>
      <w:r w:rsidRPr="00804678">
        <w:rPr>
          <w:sz w:val="24"/>
        </w:rPr>
        <w:t xml:space="preserve">, by and between the CITY OF </w:t>
      </w:r>
      <w:r w:rsidR="00C05ECD">
        <w:rPr>
          <w:sz w:val="24"/>
        </w:rPr>
        <w:t>SAN PABLO</w:t>
      </w:r>
      <w:r w:rsidRPr="00804678">
        <w:rPr>
          <w:sz w:val="24"/>
        </w:rPr>
        <w:t>, a municipal corporation ("C</w:t>
      </w:r>
      <w:r w:rsidR="001A608C">
        <w:rPr>
          <w:sz w:val="24"/>
        </w:rPr>
        <w:t>ity</w:t>
      </w:r>
      <w:r w:rsidRPr="00804678">
        <w:rPr>
          <w:sz w:val="24"/>
        </w:rPr>
        <w:t>") and</w:t>
      </w:r>
      <w:r w:rsidR="00C613AC">
        <w:rPr>
          <w:sz w:val="24"/>
        </w:rPr>
        <w:t xml:space="preserve"> Harrison Engineering, Inc.</w:t>
      </w:r>
      <w:r w:rsidRPr="00804678">
        <w:rPr>
          <w:sz w:val="24"/>
        </w:rPr>
        <w:t xml:space="preserve"> </w:t>
      </w:r>
      <w:r w:rsidR="005A192B" w:rsidRPr="00804678">
        <w:rPr>
          <w:sz w:val="24"/>
        </w:rPr>
        <w:t>(“</w:t>
      </w:r>
      <w:r w:rsidR="00C05ECD">
        <w:rPr>
          <w:sz w:val="24"/>
        </w:rPr>
        <w:t>C</w:t>
      </w:r>
      <w:r w:rsidR="001A608C">
        <w:rPr>
          <w:sz w:val="24"/>
        </w:rPr>
        <w:t>onsultant</w:t>
      </w:r>
      <w:r w:rsidR="005A192B" w:rsidRPr="00804678">
        <w:rPr>
          <w:sz w:val="24"/>
        </w:rPr>
        <w:t>”</w:t>
      </w:r>
      <w:r w:rsidRPr="00804678">
        <w:rPr>
          <w:sz w:val="24"/>
        </w:rPr>
        <w:t>).</w:t>
      </w:r>
    </w:p>
    <w:p w14:paraId="7FECEE0B" w14:textId="77777777" w:rsidR="00804678" w:rsidRPr="00804678" w:rsidRDefault="00804678" w:rsidP="00804678">
      <w:pPr>
        <w:tabs>
          <w:tab w:val="center" w:pos="4680"/>
        </w:tabs>
        <w:jc w:val="both"/>
        <w:rPr>
          <w:sz w:val="24"/>
        </w:rPr>
      </w:pPr>
    </w:p>
    <w:p w14:paraId="3F752796" w14:textId="77777777" w:rsidR="000C62C2" w:rsidRPr="00804678" w:rsidRDefault="000C62C2" w:rsidP="00804678">
      <w:pPr>
        <w:tabs>
          <w:tab w:val="center" w:pos="4680"/>
        </w:tabs>
        <w:jc w:val="both"/>
        <w:rPr>
          <w:b/>
          <w:bCs/>
          <w:sz w:val="24"/>
        </w:rPr>
      </w:pPr>
      <w:r w:rsidRPr="00804678">
        <w:rPr>
          <w:sz w:val="24"/>
        </w:rPr>
        <w:tab/>
      </w:r>
      <w:r w:rsidRPr="00804678">
        <w:rPr>
          <w:b/>
          <w:bCs/>
          <w:sz w:val="24"/>
        </w:rPr>
        <w:t>R E C I T A L S</w:t>
      </w:r>
    </w:p>
    <w:p w14:paraId="0C7C8E9F" w14:textId="77777777" w:rsidR="00804678" w:rsidRPr="00804678" w:rsidRDefault="00804678" w:rsidP="00804678">
      <w:pPr>
        <w:tabs>
          <w:tab w:val="center" w:pos="4680"/>
        </w:tabs>
        <w:jc w:val="both"/>
        <w:rPr>
          <w:sz w:val="24"/>
        </w:rPr>
      </w:pPr>
    </w:p>
    <w:p w14:paraId="2178172C" w14:textId="0F576257" w:rsidR="00BE4BE7" w:rsidRPr="00804678" w:rsidRDefault="000C62C2" w:rsidP="00804678">
      <w:pPr>
        <w:ind w:firstLine="720"/>
        <w:rPr>
          <w:sz w:val="24"/>
        </w:rPr>
      </w:pPr>
      <w:r w:rsidRPr="00804678">
        <w:rPr>
          <w:b/>
          <w:bCs/>
          <w:sz w:val="24"/>
        </w:rPr>
        <w:t>WHEREAS,</w:t>
      </w:r>
      <w:r w:rsidR="00BE4BE7" w:rsidRPr="00804678">
        <w:rPr>
          <w:sz w:val="24"/>
        </w:rPr>
        <w:t xml:space="preserve"> </w:t>
      </w:r>
      <w:r w:rsidR="00C613AC" w:rsidRPr="00804678">
        <w:rPr>
          <w:sz w:val="24"/>
        </w:rPr>
        <w:t>on</w:t>
      </w:r>
      <w:r w:rsidR="00C613AC">
        <w:rPr>
          <w:sz w:val="24"/>
        </w:rPr>
        <w:t xml:space="preserve"> J</w:t>
      </w:r>
      <w:r w:rsidR="00704EDB">
        <w:rPr>
          <w:sz w:val="24"/>
        </w:rPr>
        <w:t xml:space="preserve">uly 1, </w:t>
      </w:r>
      <w:r w:rsidR="00C613AC">
        <w:rPr>
          <w:sz w:val="24"/>
        </w:rPr>
        <w:t>2023</w:t>
      </w:r>
      <w:r w:rsidR="00BE4BE7" w:rsidRPr="00804678">
        <w:rPr>
          <w:sz w:val="24"/>
        </w:rPr>
        <w:t xml:space="preserve">, </w:t>
      </w:r>
      <w:r w:rsidRPr="00804678">
        <w:rPr>
          <w:sz w:val="24"/>
        </w:rPr>
        <w:t xml:space="preserve">CITY </w:t>
      </w:r>
      <w:r w:rsidR="00BE4BE7" w:rsidRPr="00804678">
        <w:rPr>
          <w:sz w:val="24"/>
        </w:rPr>
        <w:t xml:space="preserve">and </w:t>
      </w:r>
      <w:r w:rsidR="001A608C">
        <w:rPr>
          <w:sz w:val="24"/>
        </w:rPr>
        <w:t xml:space="preserve">Consultant </w:t>
      </w:r>
      <w:r w:rsidR="00BE4BE7" w:rsidRPr="00804678">
        <w:rPr>
          <w:sz w:val="24"/>
        </w:rPr>
        <w:t xml:space="preserve">entered into an Agreement for </w:t>
      </w:r>
      <w:r w:rsidR="00C613AC">
        <w:rPr>
          <w:sz w:val="24"/>
        </w:rPr>
        <w:t xml:space="preserve">On-Call </w:t>
      </w:r>
      <w:r w:rsidR="00056419">
        <w:rPr>
          <w:sz w:val="24"/>
        </w:rPr>
        <w:t xml:space="preserve">Civil Engineering Consulting Services </w:t>
      </w:r>
      <w:r w:rsidR="00BE4BE7" w:rsidRPr="00804678">
        <w:rPr>
          <w:sz w:val="24"/>
        </w:rPr>
        <w:t xml:space="preserve">(“Agreement”); and </w:t>
      </w:r>
    </w:p>
    <w:p w14:paraId="171DA94F" w14:textId="77777777" w:rsidR="00804678" w:rsidRPr="00804678" w:rsidRDefault="00804678" w:rsidP="00804678">
      <w:pPr>
        <w:ind w:firstLine="720"/>
        <w:rPr>
          <w:sz w:val="24"/>
        </w:rPr>
      </w:pPr>
    </w:p>
    <w:p w14:paraId="67F5099F" w14:textId="0A9A0F6B" w:rsidR="000C62C2" w:rsidRPr="00804678" w:rsidRDefault="000C62C2" w:rsidP="00804678">
      <w:pPr>
        <w:ind w:firstLine="720"/>
        <w:rPr>
          <w:sz w:val="24"/>
        </w:rPr>
      </w:pPr>
      <w:r w:rsidRPr="00804678">
        <w:rPr>
          <w:b/>
          <w:bCs/>
          <w:sz w:val="24"/>
        </w:rPr>
        <w:t>WHEREAS,</w:t>
      </w:r>
      <w:r w:rsidRPr="00804678">
        <w:rPr>
          <w:sz w:val="24"/>
        </w:rPr>
        <w:t xml:space="preserve"> </w:t>
      </w:r>
      <w:r w:rsidR="00BE4BE7" w:rsidRPr="00804678">
        <w:rPr>
          <w:sz w:val="24"/>
        </w:rPr>
        <w:t>the parties have agreed to modify the term</w:t>
      </w:r>
      <w:r w:rsidR="00CC2CE5">
        <w:rPr>
          <w:sz w:val="24"/>
        </w:rPr>
        <w:t>s</w:t>
      </w:r>
      <w:r w:rsidR="00BE4BE7" w:rsidRPr="00804678">
        <w:rPr>
          <w:sz w:val="24"/>
        </w:rPr>
        <w:t xml:space="preserve"> of that Agreement</w:t>
      </w:r>
      <w:r w:rsidR="00FD3D67">
        <w:rPr>
          <w:sz w:val="24"/>
        </w:rPr>
        <w:t xml:space="preserve"> related to </w:t>
      </w:r>
      <w:r w:rsidR="00056419">
        <w:rPr>
          <w:sz w:val="24"/>
        </w:rPr>
        <w:t>Compensation</w:t>
      </w:r>
      <w:r w:rsidR="00BE4BE7" w:rsidRPr="00804678">
        <w:rPr>
          <w:sz w:val="24"/>
        </w:rPr>
        <w:t xml:space="preserve">;  </w:t>
      </w:r>
    </w:p>
    <w:p w14:paraId="3E7F155E" w14:textId="77777777" w:rsidR="00804678" w:rsidRPr="00804678" w:rsidRDefault="00804678" w:rsidP="00804678">
      <w:pPr>
        <w:ind w:firstLine="720"/>
        <w:rPr>
          <w:sz w:val="24"/>
        </w:rPr>
      </w:pPr>
    </w:p>
    <w:p w14:paraId="2C63939D" w14:textId="77777777" w:rsidR="000C62C2" w:rsidRDefault="000C62C2" w:rsidP="00804678">
      <w:pPr>
        <w:ind w:firstLine="720"/>
        <w:rPr>
          <w:b/>
          <w:bCs/>
          <w:sz w:val="24"/>
        </w:rPr>
      </w:pPr>
      <w:r w:rsidRPr="00804678">
        <w:rPr>
          <w:b/>
          <w:bCs/>
          <w:sz w:val="24"/>
        </w:rPr>
        <w:t>NOW, THEREFORE, THE PARTIES DO MUTUALLY AGREE AS FOLLOWS:</w:t>
      </w:r>
    </w:p>
    <w:p w14:paraId="7301F7B7" w14:textId="77777777" w:rsidR="00015156" w:rsidRDefault="00015156" w:rsidP="00E24428">
      <w:pPr>
        <w:ind w:left="1440"/>
        <w:rPr>
          <w:sz w:val="24"/>
        </w:rPr>
      </w:pPr>
    </w:p>
    <w:p w14:paraId="2D891CBF" w14:textId="5B8D3E35" w:rsidR="00E62A86" w:rsidRDefault="00056419" w:rsidP="00D02198">
      <w:pPr>
        <w:ind w:firstLine="720"/>
        <w:rPr>
          <w:sz w:val="24"/>
        </w:rPr>
      </w:pPr>
      <w:r>
        <w:rPr>
          <w:sz w:val="24"/>
        </w:rPr>
        <w:t>1</w:t>
      </w:r>
      <w:r w:rsidR="00E24428">
        <w:rPr>
          <w:sz w:val="24"/>
        </w:rPr>
        <w:t>.</w:t>
      </w:r>
      <w:r w:rsidR="00E24428">
        <w:rPr>
          <w:sz w:val="24"/>
        </w:rPr>
        <w:tab/>
      </w:r>
      <w:r w:rsidR="000C62C2" w:rsidRPr="00804678">
        <w:rPr>
          <w:b/>
          <w:bCs/>
          <w:sz w:val="24"/>
          <w:u w:val="single"/>
        </w:rPr>
        <w:t>COMPENSATION.</w:t>
      </w:r>
      <w:r w:rsidR="000C62C2" w:rsidRPr="00804678">
        <w:rPr>
          <w:sz w:val="24"/>
        </w:rPr>
        <w:t xml:space="preserve">  </w:t>
      </w:r>
      <w:r w:rsidR="00E62A86" w:rsidRPr="00804678">
        <w:rPr>
          <w:sz w:val="24"/>
        </w:rPr>
        <w:t xml:space="preserve">Section </w:t>
      </w:r>
      <w:r>
        <w:rPr>
          <w:sz w:val="24"/>
        </w:rPr>
        <w:t>2</w:t>
      </w:r>
      <w:r w:rsidR="00E62A86" w:rsidRPr="00804678">
        <w:rPr>
          <w:sz w:val="24"/>
        </w:rPr>
        <w:t xml:space="preserve"> </w:t>
      </w:r>
      <w:bookmarkStart w:id="0" w:name="_GoBack"/>
      <w:bookmarkEnd w:id="0"/>
      <w:r w:rsidR="00E62A86" w:rsidRPr="00804678">
        <w:rPr>
          <w:sz w:val="24"/>
        </w:rPr>
        <w:t xml:space="preserve">of the Agreement, “Compensation” is amended to include the following provision:  </w:t>
      </w:r>
    </w:p>
    <w:p w14:paraId="00208935" w14:textId="77777777" w:rsidR="00804678" w:rsidRPr="00804678" w:rsidRDefault="00804678" w:rsidP="00804678">
      <w:pPr>
        <w:ind w:firstLine="1440"/>
        <w:rPr>
          <w:sz w:val="24"/>
        </w:rPr>
      </w:pPr>
    </w:p>
    <w:p w14:paraId="7B3C641B" w14:textId="564B1377" w:rsidR="00015156" w:rsidRDefault="00804678" w:rsidP="00D02198">
      <w:pPr>
        <w:ind w:left="1440"/>
        <w:rPr>
          <w:sz w:val="24"/>
        </w:rPr>
      </w:pPr>
      <w:r w:rsidRPr="00804678">
        <w:rPr>
          <w:sz w:val="24"/>
        </w:rPr>
        <w:t xml:space="preserve">“CITY shall pay </w:t>
      </w:r>
      <w:r w:rsidR="00E24428">
        <w:rPr>
          <w:sz w:val="24"/>
        </w:rPr>
        <w:t xml:space="preserve">Consultant </w:t>
      </w:r>
      <w:r w:rsidR="00704EDB">
        <w:rPr>
          <w:sz w:val="24"/>
        </w:rPr>
        <w:t xml:space="preserve">up to </w:t>
      </w:r>
      <w:r w:rsidR="00E24428">
        <w:rPr>
          <w:sz w:val="24"/>
        </w:rPr>
        <w:t>an additional</w:t>
      </w:r>
      <w:r w:rsidR="00056419">
        <w:rPr>
          <w:sz w:val="24"/>
        </w:rPr>
        <w:t xml:space="preserve"> </w:t>
      </w:r>
      <w:r w:rsidR="001E6A9C">
        <w:rPr>
          <w:b/>
          <w:sz w:val="24"/>
        </w:rPr>
        <w:t>Twenty-Five</w:t>
      </w:r>
      <w:r w:rsidR="00056419">
        <w:rPr>
          <w:b/>
          <w:sz w:val="24"/>
        </w:rPr>
        <w:t xml:space="preserve"> Thousand Dollars (</w:t>
      </w:r>
      <w:r w:rsidR="00704EDB">
        <w:rPr>
          <w:b/>
          <w:sz w:val="24"/>
        </w:rPr>
        <w:t>$</w:t>
      </w:r>
      <w:r w:rsidR="001E6A9C">
        <w:rPr>
          <w:b/>
          <w:sz w:val="24"/>
        </w:rPr>
        <w:t>25</w:t>
      </w:r>
      <w:r w:rsidR="00056419">
        <w:rPr>
          <w:b/>
          <w:sz w:val="24"/>
        </w:rPr>
        <w:t>,000)</w:t>
      </w:r>
      <w:r w:rsidR="00E24428">
        <w:rPr>
          <w:sz w:val="24"/>
        </w:rPr>
        <w:t xml:space="preserve"> for </w:t>
      </w:r>
      <w:r w:rsidR="00704EDB">
        <w:rPr>
          <w:sz w:val="24"/>
        </w:rPr>
        <w:t xml:space="preserve">services rendered in Fiscal Year 2023/24, for a total compensation </w:t>
      </w:r>
      <w:r w:rsidR="00015156">
        <w:rPr>
          <w:sz w:val="24"/>
        </w:rPr>
        <w:t xml:space="preserve">not to exceed </w:t>
      </w:r>
      <w:r w:rsidR="00056419">
        <w:rPr>
          <w:b/>
          <w:sz w:val="24"/>
        </w:rPr>
        <w:t xml:space="preserve">One </w:t>
      </w:r>
      <w:r w:rsidR="00487EDF">
        <w:rPr>
          <w:b/>
          <w:sz w:val="24"/>
        </w:rPr>
        <w:t>Hundred Thousand Dollars (</w:t>
      </w:r>
      <w:r w:rsidR="00704EDB">
        <w:rPr>
          <w:b/>
          <w:sz w:val="24"/>
        </w:rPr>
        <w:t>$</w:t>
      </w:r>
      <w:r w:rsidR="00487EDF">
        <w:rPr>
          <w:b/>
          <w:sz w:val="24"/>
        </w:rPr>
        <w:t>1</w:t>
      </w:r>
      <w:r w:rsidR="001E6A9C">
        <w:rPr>
          <w:b/>
          <w:sz w:val="24"/>
        </w:rPr>
        <w:t>00</w:t>
      </w:r>
      <w:r w:rsidR="00487EDF">
        <w:rPr>
          <w:b/>
          <w:sz w:val="24"/>
        </w:rPr>
        <w:t>,000</w:t>
      </w:r>
      <w:r w:rsidR="00487EDF" w:rsidRPr="00487EDF">
        <w:rPr>
          <w:b/>
          <w:sz w:val="24"/>
        </w:rPr>
        <w:t>)</w:t>
      </w:r>
      <w:r w:rsidR="00704EDB">
        <w:rPr>
          <w:b/>
          <w:sz w:val="24"/>
        </w:rPr>
        <w:t xml:space="preserve"> in Fiscal Year 2023/24, </w:t>
      </w:r>
      <w:r w:rsidR="00704EDB">
        <w:rPr>
          <w:sz w:val="24"/>
        </w:rPr>
        <w:t xml:space="preserve">and a total compensation under this contract as amended not to exceed </w:t>
      </w:r>
      <w:r w:rsidR="00704EDB">
        <w:rPr>
          <w:b/>
          <w:sz w:val="24"/>
        </w:rPr>
        <w:t>Four Hundred Thousand Dollars ($4</w:t>
      </w:r>
      <w:r w:rsidR="001E6A9C">
        <w:rPr>
          <w:b/>
          <w:sz w:val="24"/>
        </w:rPr>
        <w:t>00</w:t>
      </w:r>
      <w:r w:rsidR="00704EDB">
        <w:rPr>
          <w:b/>
          <w:sz w:val="24"/>
        </w:rPr>
        <w:t>,000)</w:t>
      </w:r>
      <w:r w:rsidR="00015156" w:rsidRPr="00487EDF">
        <w:rPr>
          <w:sz w:val="24"/>
        </w:rPr>
        <w:t>. “</w:t>
      </w:r>
    </w:p>
    <w:p w14:paraId="56D9664E" w14:textId="77777777" w:rsidR="00804678" w:rsidRDefault="00804678" w:rsidP="00D02198">
      <w:pPr>
        <w:ind w:left="1440"/>
        <w:rPr>
          <w:sz w:val="24"/>
        </w:rPr>
      </w:pPr>
    </w:p>
    <w:p w14:paraId="6D36A85B" w14:textId="427162DA" w:rsidR="00D02198" w:rsidRPr="00804678" w:rsidRDefault="00CC2CE5" w:rsidP="00BC48AD">
      <w:pPr>
        <w:ind w:firstLine="720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</w:r>
      <w:r w:rsidR="00D02198">
        <w:rPr>
          <w:sz w:val="24"/>
        </w:rPr>
        <w:t>All other terms and conditions of the Agreement</w:t>
      </w:r>
      <w:r w:rsidR="00275C5F" w:rsidRPr="00487EDF">
        <w:rPr>
          <w:sz w:val="24"/>
        </w:rPr>
        <w:t>,</w:t>
      </w:r>
      <w:r w:rsidR="00D02198" w:rsidRPr="00487EDF">
        <w:rPr>
          <w:sz w:val="24"/>
        </w:rPr>
        <w:t xml:space="preserve"> shall</w:t>
      </w:r>
      <w:r w:rsidR="00D02198">
        <w:rPr>
          <w:sz w:val="24"/>
        </w:rPr>
        <w:t xml:space="preserve"> remain in full force and effect.</w:t>
      </w:r>
    </w:p>
    <w:p w14:paraId="64E5AC15" w14:textId="77777777" w:rsidR="00645895" w:rsidRDefault="00645895" w:rsidP="00804678">
      <w:pPr>
        <w:ind w:firstLine="1440"/>
        <w:rPr>
          <w:sz w:val="24"/>
        </w:rPr>
      </w:pPr>
    </w:p>
    <w:p w14:paraId="5A0799BD" w14:textId="77777777" w:rsidR="000C62C2" w:rsidRPr="00D02198" w:rsidRDefault="000C62C2" w:rsidP="00804678">
      <w:pPr>
        <w:jc w:val="both"/>
        <w:rPr>
          <w:sz w:val="24"/>
        </w:rPr>
      </w:pPr>
    </w:p>
    <w:p w14:paraId="70A1C804" w14:textId="77777777" w:rsidR="008953B3" w:rsidRPr="000A53D0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b/>
          <w:sz w:val="24"/>
        </w:rPr>
      </w:pPr>
      <w:r w:rsidRPr="000A53D0">
        <w:rPr>
          <w:b/>
          <w:sz w:val="24"/>
        </w:rPr>
        <w:t>APPROVED AS TO FORM:</w:t>
      </w:r>
      <w:r w:rsidRPr="000A53D0">
        <w:rPr>
          <w:b/>
          <w:sz w:val="24"/>
        </w:rPr>
        <w:tab/>
      </w:r>
      <w:r w:rsidRPr="000A53D0">
        <w:rPr>
          <w:b/>
          <w:sz w:val="24"/>
        </w:rPr>
        <w:tab/>
        <w:t>CITY OF SAN PABLO</w:t>
      </w:r>
    </w:p>
    <w:p w14:paraId="098331ED" w14:textId="77777777" w:rsidR="008953B3" w:rsidRPr="009E2F7D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ind w:firstLine="4752"/>
        <w:jc w:val="both"/>
        <w:rPr>
          <w:sz w:val="24"/>
        </w:rPr>
      </w:pPr>
      <w:r>
        <w:rPr>
          <w:sz w:val="24"/>
        </w:rPr>
        <w:t>A</w:t>
      </w:r>
      <w:r w:rsidRPr="009E2F7D">
        <w:rPr>
          <w:sz w:val="24"/>
        </w:rPr>
        <w:t xml:space="preserve"> Municipal Corporation</w:t>
      </w:r>
    </w:p>
    <w:p w14:paraId="091EF6F1" w14:textId="77777777" w:rsidR="008953B3" w:rsidRPr="009E2F7D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03F4249E" w14:textId="77777777" w:rsidR="008953B3" w:rsidRPr="009E2F7D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  <w:r w:rsidRPr="009E2F7D">
        <w:rPr>
          <w:sz w:val="24"/>
        </w:rPr>
        <w:t>By</w:t>
      </w:r>
      <w:r>
        <w:rPr>
          <w:sz w:val="24"/>
        </w:rPr>
        <w:t xml:space="preserve"> _______________________________</w:t>
      </w:r>
      <w:r w:rsidRPr="009E2F7D">
        <w:rPr>
          <w:sz w:val="24"/>
        </w:rPr>
        <w:tab/>
      </w:r>
      <w:proofErr w:type="spellStart"/>
      <w:r w:rsidRPr="009E2F7D">
        <w:rPr>
          <w:sz w:val="24"/>
        </w:rPr>
        <w:t>By</w:t>
      </w:r>
      <w:proofErr w:type="spellEnd"/>
      <w:r>
        <w:rPr>
          <w:sz w:val="24"/>
        </w:rPr>
        <w:t xml:space="preserve"> ___________________________________</w:t>
      </w:r>
    </w:p>
    <w:p w14:paraId="482D6331" w14:textId="77777777" w:rsidR="008953B3" w:rsidRDefault="008953B3" w:rsidP="008953B3">
      <w:pPr>
        <w:widowControl/>
        <w:tabs>
          <w:tab w:val="left" w:pos="630"/>
          <w:tab w:val="left" w:pos="1152"/>
          <w:tab w:val="left" w:pos="1872"/>
          <w:tab w:val="left" w:pos="2592"/>
          <w:tab w:val="left" w:pos="3600"/>
          <w:tab w:val="left" w:pos="4752"/>
          <w:tab w:val="left" w:pos="5400"/>
        </w:tabs>
        <w:jc w:val="both"/>
        <w:rPr>
          <w:sz w:val="24"/>
        </w:rPr>
      </w:pPr>
      <w:r>
        <w:rPr>
          <w:sz w:val="24"/>
        </w:rPr>
        <w:tab/>
      </w:r>
      <w:r w:rsidR="00B42E55">
        <w:rPr>
          <w:sz w:val="24"/>
        </w:rPr>
        <w:t>Brian P. Hickey</w:t>
      </w:r>
      <w:r w:rsidRPr="009E2F7D">
        <w:rPr>
          <w:sz w:val="24"/>
        </w:rPr>
        <w:t>, City Attorney</w:t>
      </w:r>
      <w:r w:rsidRPr="009E2F7D">
        <w:rPr>
          <w:sz w:val="24"/>
        </w:rPr>
        <w:tab/>
      </w:r>
      <w:r w:rsidRPr="009E2F7D">
        <w:rPr>
          <w:sz w:val="24"/>
        </w:rPr>
        <w:tab/>
      </w:r>
      <w:r>
        <w:rPr>
          <w:sz w:val="24"/>
        </w:rPr>
        <w:t>Matt Rodriguez,</w:t>
      </w:r>
      <w:r w:rsidRPr="009E2F7D">
        <w:rPr>
          <w:sz w:val="24"/>
        </w:rPr>
        <w:t xml:space="preserve"> City Manager</w:t>
      </w:r>
    </w:p>
    <w:p w14:paraId="10432592" w14:textId="77777777" w:rsidR="008B5D06" w:rsidRDefault="008B5D06" w:rsidP="008953B3">
      <w:pPr>
        <w:widowControl/>
        <w:tabs>
          <w:tab w:val="left" w:pos="630"/>
          <w:tab w:val="left" w:pos="1152"/>
          <w:tab w:val="left" w:pos="1872"/>
          <w:tab w:val="left" w:pos="2592"/>
          <w:tab w:val="left" w:pos="3600"/>
          <w:tab w:val="left" w:pos="4752"/>
          <w:tab w:val="left" w:pos="5400"/>
        </w:tabs>
        <w:jc w:val="both"/>
        <w:rPr>
          <w:sz w:val="24"/>
        </w:rPr>
      </w:pPr>
    </w:p>
    <w:p w14:paraId="7B05128D" w14:textId="77777777" w:rsidR="008B5D06" w:rsidRPr="009E2F7D" w:rsidRDefault="008B5D06" w:rsidP="008953B3">
      <w:pPr>
        <w:widowControl/>
        <w:tabs>
          <w:tab w:val="left" w:pos="630"/>
          <w:tab w:val="left" w:pos="1152"/>
          <w:tab w:val="left" w:pos="1872"/>
          <w:tab w:val="left" w:pos="2592"/>
          <w:tab w:val="left" w:pos="3600"/>
          <w:tab w:val="left" w:pos="4752"/>
          <w:tab w:val="left" w:pos="5400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Dated _________________________________</w:t>
      </w:r>
    </w:p>
    <w:p w14:paraId="0CA59420" w14:textId="77777777" w:rsidR="008953B3" w:rsidRPr="009E2F7D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47304E7D" w14:textId="42FE784A" w:rsidR="008953B3" w:rsidRPr="00632F23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487EDF">
        <w:rPr>
          <w:b/>
          <w:sz w:val="24"/>
        </w:rPr>
        <w:tab/>
      </w:r>
      <w:r w:rsidR="00487EDF" w:rsidRPr="00487EDF">
        <w:rPr>
          <w:b/>
          <w:sz w:val="24"/>
        </w:rPr>
        <w:t>HARRISON ENGINEERIN, INC</w:t>
      </w:r>
      <w:r w:rsidR="00487EDF">
        <w:rPr>
          <w:b/>
          <w:sz w:val="24"/>
        </w:rPr>
        <w:t>.</w:t>
      </w:r>
    </w:p>
    <w:p w14:paraId="233FFA76" w14:textId="77777777" w:rsidR="008953B3" w:rsidRPr="009E2F7D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68784DAB" w14:textId="77777777" w:rsidR="008953B3" w:rsidRPr="00BE0BA3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ind w:firstLine="4752"/>
        <w:jc w:val="both"/>
        <w:rPr>
          <w:sz w:val="24"/>
        </w:rPr>
      </w:pPr>
      <w:r w:rsidRPr="00BE0BA3">
        <w:rPr>
          <w:sz w:val="24"/>
        </w:rPr>
        <w:t>By _________________________</w:t>
      </w:r>
      <w:r>
        <w:rPr>
          <w:sz w:val="24"/>
        </w:rPr>
        <w:t>_</w:t>
      </w:r>
      <w:r w:rsidRPr="00BE0BA3">
        <w:rPr>
          <w:sz w:val="24"/>
        </w:rPr>
        <w:t>__</w:t>
      </w:r>
      <w:r>
        <w:rPr>
          <w:sz w:val="24"/>
        </w:rPr>
        <w:t>_______</w:t>
      </w:r>
    </w:p>
    <w:p w14:paraId="6A4879ED" w14:textId="0CA30A99" w:rsidR="008953B3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5400"/>
        </w:tabs>
        <w:ind w:firstLine="4752"/>
        <w:jc w:val="both"/>
        <w:rPr>
          <w:sz w:val="24"/>
        </w:rPr>
      </w:pPr>
      <w:r>
        <w:rPr>
          <w:sz w:val="24"/>
        </w:rPr>
        <w:tab/>
      </w:r>
      <w:r w:rsidR="00487EDF" w:rsidRPr="00487EDF">
        <w:rPr>
          <w:sz w:val="24"/>
        </w:rPr>
        <w:t>Randell T. Harrison, President</w:t>
      </w:r>
    </w:p>
    <w:p w14:paraId="797A6D02" w14:textId="77777777" w:rsidR="008B5D06" w:rsidRDefault="008B5D06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68B4E5DA" w14:textId="77777777" w:rsidR="008B5D06" w:rsidRPr="00C41A63" w:rsidRDefault="008B5D06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Dated _________________________________</w:t>
      </w:r>
    </w:p>
    <w:p w14:paraId="7EE2CD69" w14:textId="77777777" w:rsidR="008B5D06" w:rsidRDefault="008B5D06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b/>
          <w:sz w:val="24"/>
        </w:rPr>
      </w:pPr>
    </w:p>
    <w:p w14:paraId="5DEF2097" w14:textId="77777777" w:rsidR="008B5D06" w:rsidRDefault="008B5D06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b/>
          <w:sz w:val="24"/>
        </w:rPr>
      </w:pPr>
    </w:p>
    <w:p w14:paraId="39C22CFA" w14:textId="77777777" w:rsidR="008953B3" w:rsidRPr="000A53D0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b/>
          <w:sz w:val="24"/>
        </w:rPr>
      </w:pPr>
      <w:r>
        <w:rPr>
          <w:b/>
          <w:sz w:val="24"/>
        </w:rPr>
        <w:lastRenderedPageBreak/>
        <w:t>ATTEST</w:t>
      </w:r>
      <w:r w:rsidRPr="000A53D0">
        <w:rPr>
          <w:b/>
          <w:sz w:val="24"/>
        </w:rPr>
        <w:t>:</w:t>
      </w:r>
    </w:p>
    <w:p w14:paraId="694450C7" w14:textId="77777777" w:rsidR="008953B3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7CDBD9F3" w14:textId="77777777" w:rsidR="008953B3" w:rsidRPr="009E2F7D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1945428E" w14:textId="77777777" w:rsidR="008953B3" w:rsidRPr="009E2F7D" w:rsidRDefault="008953B3" w:rsidP="008953B3">
      <w:pPr>
        <w:widowControl/>
        <w:tabs>
          <w:tab w:val="left" w:pos="864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  <w:r w:rsidRPr="009E2F7D">
        <w:rPr>
          <w:sz w:val="24"/>
        </w:rPr>
        <w:t>By</w:t>
      </w:r>
      <w:r>
        <w:rPr>
          <w:sz w:val="24"/>
        </w:rPr>
        <w:t xml:space="preserve"> _______________________________</w:t>
      </w:r>
      <w:r w:rsidRPr="009E2F7D">
        <w:rPr>
          <w:sz w:val="24"/>
        </w:rPr>
        <w:tab/>
        <w:t>Dat</w:t>
      </w:r>
      <w:r>
        <w:rPr>
          <w:sz w:val="24"/>
        </w:rPr>
        <w:t>ed _________________________</w:t>
      </w:r>
      <w:r w:rsidR="008B5D06">
        <w:rPr>
          <w:sz w:val="24"/>
        </w:rPr>
        <w:t>________</w:t>
      </w:r>
    </w:p>
    <w:p w14:paraId="1116FE0E" w14:textId="77777777" w:rsidR="00570597" w:rsidRDefault="008953B3" w:rsidP="00E624F5">
      <w:pPr>
        <w:widowControl/>
        <w:tabs>
          <w:tab w:val="left" w:pos="720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  <w:r>
        <w:rPr>
          <w:sz w:val="24"/>
        </w:rPr>
        <w:tab/>
      </w:r>
      <w:r w:rsidR="000E0B90">
        <w:rPr>
          <w:sz w:val="24"/>
        </w:rPr>
        <w:t>Dorothy Gantt</w:t>
      </w:r>
      <w:r>
        <w:rPr>
          <w:sz w:val="24"/>
        </w:rPr>
        <w:t>, City Clerk</w:t>
      </w:r>
    </w:p>
    <w:p w14:paraId="3A1D28F7" w14:textId="77777777" w:rsidR="006A686D" w:rsidRDefault="006A686D" w:rsidP="00E624F5">
      <w:pPr>
        <w:widowControl/>
        <w:tabs>
          <w:tab w:val="left" w:pos="720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0BB96952" w14:textId="77777777" w:rsidR="006A686D" w:rsidRDefault="006A686D" w:rsidP="00E624F5">
      <w:pPr>
        <w:widowControl/>
        <w:tabs>
          <w:tab w:val="left" w:pos="720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p w14:paraId="630A1D3E" w14:textId="7B458E87" w:rsidR="006A686D" w:rsidRDefault="006A686D" w:rsidP="00E624F5">
      <w:pPr>
        <w:widowControl/>
        <w:tabs>
          <w:tab w:val="left" w:pos="720"/>
          <w:tab w:val="left" w:pos="1152"/>
          <w:tab w:val="left" w:pos="1872"/>
          <w:tab w:val="left" w:pos="2592"/>
          <w:tab w:val="left" w:pos="3600"/>
          <w:tab w:val="left" w:pos="4752"/>
        </w:tabs>
        <w:jc w:val="both"/>
        <w:rPr>
          <w:sz w:val="24"/>
        </w:rPr>
      </w:pPr>
    </w:p>
    <w:sectPr w:rsidR="006A686D" w:rsidSect="00C325E1">
      <w:footerReference w:type="default" r:id="rId8"/>
      <w:endnotePr>
        <w:numFmt w:val="decimal"/>
      </w:endnotePr>
      <w:type w:val="continuous"/>
      <w:pgSz w:w="12240" w:h="15840" w:code="1"/>
      <w:pgMar w:top="1440" w:right="1440" w:bottom="1080" w:left="1440" w:header="144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F820F" w14:textId="77777777" w:rsidR="00A322D7" w:rsidRDefault="00A322D7">
      <w:r>
        <w:separator/>
      </w:r>
    </w:p>
  </w:endnote>
  <w:endnote w:type="continuationSeparator" w:id="0">
    <w:p w14:paraId="3620F499" w14:textId="77777777" w:rsidR="00A322D7" w:rsidRDefault="00A3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F7424" w14:textId="77777777" w:rsidR="00574228" w:rsidRDefault="00574228">
    <w:pPr>
      <w:spacing w:line="240" w:lineRule="exact"/>
    </w:pPr>
  </w:p>
  <w:p w14:paraId="110744B9" w14:textId="72B284A1" w:rsidR="00C325E1" w:rsidRPr="00704EDB" w:rsidRDefault="00C325E1" w:rsidP="00C325E1">
    <w:pPr>
      <w:pBdr>
        <w:top w:val="single" w:sz="4" w:space="1" w:color="auto"/>
      </w:pBdr>
      <w:rPr>
        <w:szCs w:val="20"/>
      </w:rPr>
    </w:pPr>
    <w:r>
      <w:rPr>
        <w:szCs w:val="20"/>
      </w:rPr>
      <w:t>City of San Pab</w:t>
    </w:r>
    <w:r w:rsidRPr="00704EDB">
      <w:rPr>
        <w:szCs w:val="20"/>
      </w:rPr>
      <w:t>lo/</w:t>
    </w:r>
    <w:r w:rsidR="00704EDB" w:rsidRPr="00704EDB">
      <w:rPr>
        <w:szCs w:val="20"/>
      </w:rPr>
      <w:t>Harrison Engineering, Inc.</w:t>
    </w:r>
    <w:r w:rsidRPr="00704EDB">
      <w:rPr>
        <w:szCs w:val="20"/>
      </w:rPr>
      <w:t xml:space="preserve"> </w:t>
    </w:r>
  </w:p>
  <w:p w14:paraId="5EE43729" w14:textId="1BCB9882" w:rsidR="00C325E1" w:rsidRPr="00704EDB" w:rsidRDefault="00704EDB" w:rsidP="00C325E1">
    <w:pPr>
      <w:pBdr>
        <w:top w:val="single" w:sz="4" w:space="1" w:color="auto"/>
      </w:pBdr>
      <w:rPr>
        <w:szCs w:val="20"/>
      </w:rPr>
    </w:pPr>
    <w:r w:rsidRPr="00704EDB">
      <w:rPr>
        <w:szCs w:val="20"/>
      </w:rPr>
      <w:t>On-Call Consulting Services</w:t>
    </w:r>
    <w:r w:rsidR="00941E42" w:rsidRPr="00704EDB">
      <w:rPr>
        <w:szCs w:val="20"/>
      </w:rPr>
      <w:t xml:space="preserve"> Agreement</w:t>
    </w:r>
  </w:p>
  <w:p w14:paraId="74250472" w14:textId="22FF82A0" w:rsidR="00C325E1" w:rsidRDefault="00C325E1" w:rsidP="00C325E1">
    <w:pPr>
      <w:pBdr>
        <w:top w:val="single" w:sz="4" w:space="1" w:color="auto"/>
      </w:pBdr>
      <w:rPr>
        <w:szCs w:val="20"/>
      </w:rPr>
    </w:pPr>
    <w:r w:rsidRPr="00704EDB">
      <w:rPr>
        <w:szCs w:val="20"/>
      </w:rPr>
      <w:t>Amendment #</w:t>
    </w:r>
    <w:r w:rsidR="00704EDB" w:rsidRPr="00704EDB">
      <w:rPr>
        <w:szCs w:val="20"/>
      </w:rPr>
      <w:t>1</w:t>
    </w:r>
  </w:p>
  <w:p w14:paraId="4B28807A" w14:textId="265C197F" w:rsidR="00574228" w:rsidRPr="00EE65EC" w:rsidRDefault="00574228" w:rsidP="00C325E1">
    <w:pPr>
      <w:pBdr>
        <w:top w:val="single" w:sz="4" w:space="1" w:color="auto"/>
      </w:pBdr>
      <w:jc w:val="right"/>
      <w:rPr>
        <w:szCs w:val="20"/>
      </w:rPr>
    </w:pPr>
    <w:r>
      <w:rPr>
        <w:szCs w:val="20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E6A9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E6A9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2E2C2" w14:textId="77777777" w:rsidR="00A322D7" w:rsidRDefault="00A322D7">
      <w:r>
        <w:separator/>
      </w:r>
    </w:p>
  </w:footnote>
  <w:footnote w:type="continuationSeparator" w:id="0">
    <w:p w14:paraId="3EE750CA" w14:textId="77777777" w:rsidR="00A322D7" w:rsidRDefault="00A32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13A08"/>
    <w:multiLevelType w:val="hybridMultilevel"/>
    <w:tmpl w:val="2CB81A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466047"/>
    <w:multiLevelType w:val="hybridMultilevel"/>
    <w:tmpl w:val="40F08D7C"/>
    <w:lvl w:ilvl="0" w:tplc="E2CC5A0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D7"/>
    <w:rsid w:val="00015156"/>
    <w:rsid w:val="0003719C"/>
    <w:rsid w:val="00056419"/>
    <w:rsid w:val="000C62C2"/>
    <w:rsid w:val="000D679D"/>
    <w:rsid w:val="000E0B90"/>
    <w:rsid w:val="000E1B4A"/>
    <w:rsid w:val="001016D6"/>
    <w:rsid w:val="001A608C"/>
    <w:rsid w:val="001D0335"/>
    <w:rsid w:val="001E6A9C"/>
    <w:rsid w:val="00202FB7"/>
    <w:rsid w:val="0024689F"/>
    <w:rsid w:val="002639FD"/>
    <w:rsid w:val="00275C5F"/>
    <w:rsid w:val="002C2781"/>
    <w:rsid w:val="00411AC2"/>
    <w:rsid w:val="00441BC2"/>
    <w:rsid w:val="00487EDF"/>
    <w:rsid w:val="004C49F8"/>
    <w:rsid w:val="0050433C"/>
    <w:rsid w:val="00521A3B"/>
    <w:rsid w:val="00567992"/>
    <w:rsid w:val="00570597"/>
    <w:rsid w:val="00574228"/>
    <w:rsid w:val="005A192B"/>
    <w:rsid w:val="00645895"/>
    <w:rsid w:val="006A686D"/>
    <w:rsid w:val="00704EDB"/>
    <w:rsid w:val="007646ED"/>
    <w:rsid w:val="007E433F"/>
    <w:rsid w:val="00804678"/>
    <w:rsid w:val="0085370A"/>
    <w:rsid w:val="008953B3"/>
    <w:rsid w:val="008B5D06"/>
    <w:rsid w:val="00941E42"/>
    <w:rsid w:val="00986C9B"/>
    <w:rsid w:val="009C1D94"/>
    <w:rsid w:val="00A322D7"/>
    <w:rsid w:val="00A8728B"/>
    <w:rsid w:val="00B2433D"/>
    <w:rsid w:val="00B42E55"/>
    <w:rsid w:val="00BA50F0"/>
    <w:rsid w:val="00BC48AD"/>
    <w:rsid w:val="00BE04F5"/>
    <w:rsid w:val="00BE4BE7"/>
    <w:rsid w:val="00BF6DF7"/>
    <w:rsid w:val="00C05ECD"/>
    <w:rsid w:val="00C325E1"/>
    <w:rsid w:val="00C41A63"/>
    <w:rsid w:val="00C613AC"/>
    <w:rsid w:val="00C8267D"/>
    <w:rsid w:val="00C96843"/>
    <w:rsid w:val="00CB1D6C"/>
    <w:rsid w:val="00CC2CE5"/>
    <w:rsid w:val="00D02198"/>
    <w:rsid w:val="00D41A00"/>
    <w:rsid w:val="00DA6EF4"/>
    <w:rsid w:val="00DB65FD"/>
    <w:rsid w:val="00DE348B"/>
    <w:rsid w:val="00DE6B34"/>
    <w:rsid w:val="00E129FE"/>
    <w:rsid w:val="00E24428"/>
    <w:rsid w:val="00E355D9"/>
    <w:rsid w:val="00E624F5"/>
    <w:rsid w:val="00E62A86"/>
    <w:rsid w:val="00ED15E6"/>
    <w:rsid w:val="00EE65EC"/>
    <w:rsid w:val="00F563D1"/>
    <w:rsid w:val="00F862DF"/>
    <w:rsid w:val="00F9287A"/>
    <w:rsid w:val="00FD2A55"/>
    <w:rsid w:val="00FD3D67"/>
    <w:rsid w:val="00FE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930E7F2"/>
  <w15:chartTrackingRefBased/>
  <w15:docId w15:val="{BC1977D2-98B4-4B00-B8B3-4BFEFA49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EE65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65E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E65EC"/>
  </w:style>
  <w:style w:type="character" w:styleId="CommentReference">
    <w:name w:val="annotation reference"/>
    <w:uiPriority w:val="99"/>
    <w:semiHidden/>
    <w:unhideWhenUsed/>
    <w:rsid w:val="00C05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EC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5E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E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05E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E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05EC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3719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71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2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3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RESOURCES\City%20Forms\Contracts\01%20Template%20Consultant%20Agreements\AMN%20Amendment%20to%20Agreement%201019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78FE6-36B0-4E59-8779-0E3ABE224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AMN Amendment to Agreement 101923</Template>
  <TotalTime>45</TotalTime>
  <Pages>2</Pages>
  <Words>238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Antioch</Company>
  <LinksUpToDate>false</LinksUpToDate>
  <CharactersWithSpaces>1777</CharactersWithSpaces>
  <SharedDoc>false</SharedDoc>
  <HLinks>
    <vt:vector size="12" baseType="variant">
      <vt:variant>
        <vt:i4>589874</vt:i4>
      </vt:variant>
      <vt:variant>
        <vt:i4>3</vt:i4>
      </vt:variant>
      <vt:variant>
        <vt:i4>0</vt:i4>
      </vt:variant>
      <vt:variant>
        <vt:i4>5</vt:i4>
      </vt:variant>
      <vt:variant>
        <vt:lpwstr>mailto:info@sanpabloedc.org</vt:lpwstr>
      </vt:variant>
      <vt:variant>
        <vt:lpwstr/>
      </vt:variant>
      <vt:variant>
        <vt:i4>589874</vt:i4>
      </vt:variant>
      <vt:variant>
        <vt:i4>0</vt:i4>
      </vt:variant>
      <vt:variant>
        <vt:i4>0</vt:i4>
      </vt:variant>
      <vt:variant>
        <vt:i4>5</vt:i4>
      </vt:variant>
      <vt:variant>
        <vt:lpwstr>mailto:info@sanpabloedc.org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Engineering Consultant</dc:creator>
  <cp:keywords/>
  <dc:description/>
  <cp:lastModifiedBy>Chiara Hanna</cp:lastModifiedBy>
  <cp:revision>4</cp:revision>
  <cp:lastPrinted>2006-08-08T16:48:00Z</cp:lastPrinted>
  <dcterms:created xsi:type="dcterms:W3CDTF">2023-11-28T16:03:00Z</dcterms:created>
  <dcterms:modified xsi:type="dcterms:W3CDTF">2023-12-06T16:59:00Z</dcterms:modified>
</cp:coreProperties>
</file>